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B871" w14:textId="77777777" w:rsidR="00572407" w:rsidRDefault="00572407" w:rsidP="00410388">
      <w:pPr>
        <w:rPr>
          <w:rtl/>
        </w:rPr>
      </w:pPr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410388" w:rsidRPr="0053500C" w14:paraId="0D0C7522" w14:textId="77777777" w:rsidTr="009970B0">
        <w:trPr>
          <w:trHeight w:val="350"/>
        </w:trPr>
        <w:tc>
          <w:tcPr>
            <w:tcW w:w="1440" w:type="dxa"/>
            <w:shd w:val="clear" w:color="auto" w:fill="E6E6E6"/>
          </w:tcPr>
          <w:p w14:paraId="475B8A1D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14:paraId="1DCE43D1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410388" w:rsidRPr="0053500C" w14:paraId="7CDFE485" w14:textId="77777777" w:rsidTr="009970B0">
        <w:trPr>
          <w:trHeight w:val="361"/>
        </w:trPr>
        <w:tc>
          <w:tcPr>
            <w:tcW w:w="1440" w:type="dxa"/>
            <w:shd w:val="clear" w:color="auto" w:fill="E6E6E6"/>
          </w:tcPr>
          <w:p w14:paraId="31F6426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14:paraId="4F5EA4A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410388" w:rsidRPr="0053500C" w14:paraId="3B615125" w14:textId="77777777" w:rsidTr="009970B0">
        <w:trPr>
          <w:trHeight w:val="370"/>
        </w:trPr>
        <w:tc>
          <w:tcPr>
            <w:tcW w:w="1440" w:type="dxa"/>
            <w:shd w:val="clear" w:color="auto" w:fill="E6E6E6"/>
          </w:tcPr>
          <w:p w14:paraId="344ECF8F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14:paraId="4E7D638F" w14:textId="6AC119AC" w:rsidR="00410388" w:rsidRPr="0053500C" w:rsidRDefault="008B088A" w:rsidP="00667CC4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19</w:t>
            </w:r>
            <w:r w:rsidR="00667CC4">
              <w:rPr>
                <w:rFonts w:ascii="Arial" w:hAnsi="Arial" w:hint="cs"/>
                <w:b/>
                <w:sz w:val="22"/>
                <w:szCs w:val="22"/>
                <w:rtl/>
              </w:rPr>
              <w:t>/0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8</w:t>
            </w:r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>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24</w:t>
            </w:r>
          </w:p>
        </w:tc>
      </w:tr>
    </w:tbl>
    <w:p w14:paraId="1F72DD5F" w14:textId="77777777" w:rsidR="00410388" w:rsidRDefault="00410388" w:rsidP="00410388">
      <w:pPr>
        <w:rPr>
          <w:rtl/>
        </w:rPr>
      </w:pPr>
    </w:p>
    <w:p w14:paraId="14A352B1" w14:textId="77777777" w:rsidR="00410388" w:rsidRDefault="00410388" w:rsidP="00410388">
      <w:pPr>
        <w:rPr>
          <w:rtl/>
        </w:rPr>
      </w:pPr>
      <w:r>
        <w:rPr>
          <w:rFonts w:ascii="Arial" w:hAnsi="Arial"/>
          <w:b/>
          <w:sz w:val="22"/>
          <w:szCs w:val="22"/>
          <w:rtl/>
        </w:rPr>
        <w:t>אל: ועדת המכרזים</w:t>
      </w:r>
    </w:p>
    <w:p w14:paraId="58A80739" w14:textId="77777777" w:rsidR="00410388" w:rsidRDefault="00410388" w:rsidP="00410388">
      <w:pPr>
        <w:rPr>
          <w:rtl/>
        </w:rPr>
      </w:pPr>
    </w:p>
    <w:p w14:paraId="4129F504" w14:textId="77777777" w:rsidR="00410388" w:rsidRDefault="00410388" w:rsidP="00410388">
      <w:pPr>
        <w:rPr>
          <w:rtl/>
        </w:rPr>
      </w:pPr>
    </w:p>
    <w:p w14:paraId="01A97618" w14:textId="77777777" w:rsidR="00410388" w:rsidRDefault="00410388" w:rsidP="00410388">
      <w:pPr>
        <w:rPr>
          <w:rtl/>
        </w:rPr>
      </w:pPr>
    </w:p>
    <w:p w14:paraId="5D242FD0" w14:textId="77777777" w:rsidR="00410388" w:rsidRDefault="00410388" w:rsidP="00410388">
      <w:pPr>
        <w:rPr>
          <w:rtl/>
        </w:rPr>
      </w:pPr>
    </w:p>
    <w:p w14:paraId="504B2823" w14:textId="77777777" w:rsidR="00410388" w:rsidRDefault="00410388" w:rsidP="00410388">
      <w:pPr>
        <w:rPr>
          <w:rtl/>
        </w:rPr>
      </w:pPr>
    </w:p>
    <w:p w14:paraId="6E4FA965" w14:textId="77777777" w:rsidR="00410388" w:rsidRDefault="00410388" w:rsidP="00410388">
      <w:pPr>
        <w:rPr>
          <w:rtl/>
        </w:rPr>
      </w:pPr>
    </w:p>
    <w:p w14:paraId="01226A00" w14:textId="77777777" w:rsidR="00410388" w:rsidRDefault="00410388" w:rsidP="00410388">
      <w:pPr>
        <w:rPr>
          <w:rtl/>
        </w:rPr>
      </w:pPr>
    </w:p>
    <w:p w14:paraId="20494177" w14:textId="77777777" w:rsidR="00410388" w:rsidRDefault="00410388" w:rsidP="00410388">
      <w:pPr>
        <w:rPr>
          <w:rtl/>
        </w:rPr>
      </w:pPr>
    </w:p>
    <w:p w14:paraId="3561464D" w14:textId="77777777"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14:paraId="6FD2D5AB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065BF394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109C2699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5181670A" w14:textId="77777777"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6C5AD1F5" w14:textId="77777777"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73359059" w14:textId="77777777" w:rsidR="00410388" w:rsidRPr="002A5F9B" w:rsidRDefault="00410388" w:rsidP="00410388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 w:rsidRPr="005B6A89">
        <w:rPr>
          <w:rFonts w:ascii="Arial" w:hAnsi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sz w:val="22"/>
          <w:szCs w:val="22"/>
          <w:u w:val="single"/>
          <w:rtl/>
        </w:rPr>
        <w:t>/ ספק חוץ</w:t>
      </w:r>
    </w:p>
    <w:p w14:paraId="68EF9958" w14:textId="77777777"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</w:p>
    <w:p w14:paraId="4ADABE47" w14:textId="77777777"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  <w:r w:rsidRPr="00813E93">
        <w:rPr>
          <w:rFonts w:ascii="Arial" w:hAnsi="Arial"/>
          <w:b/>
          <w:sz w:val="22"/>
          <w:szCs w:val="22"/>
          <w:rtl/>
        </w:rPr>
        <w:t>ה</w:t>
      </w:r>
      <w:r>
        <w:rPr>
          <w:rFonts w:ascii="Arial" w:hAnsi="Arial"/>
          <w:b/>
          <w:sz w:val="22"/>
          <w:szCs w:val="22"/>
          <w:rtl/>
        </w:rPr>
        <w:t>בקשה מסתמכת על תקנה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/>
          <w:b/>
          <w:sz w:val="28"/>
          <w:szCs w:val="28"/>
        </w:rPr>
        <w:sym w:font="Wingdings" w:char="F078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/>
          <w:b/>
          <w:sz w:val="28"/>
          <w:szCs w:val="28"/>
        </w:rPr>
        <w:sym w:font="Wingdings" w:char="F072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/>
          <w:b/>
          <w:sz w:val="22"/>
          <w:szCs w:val="22"/>
          <w:rtl/>
        </w:rPr>
        <w:t>לתקנות חובת מכרזים</w:t>
      </w:r>
      <w:r>
        <w:rPr>
          <w:rFonts w:ascii="Arial" w:hAnsi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מס' 7.8.1 ו-7.8.2.</w:t>
      </w:r>
    </w:p>
    <w:p w14:paraId="44C2868E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14:paraId="1A54A2CF" w14:textId="77777777" w:rsidTr="009970B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75B0CA7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10388" w:rsidRPr="0053500C" w14:paraId="5132892F" w14:textId="77777777" w:rsidTr="009970B0">
        <w:trPr>
          <w:trHeight w:val="1981"/>
        </w:trPr>
        <w:tc>
          <w:tcPr>
            <w:tcW w:w="9178" w:type="dxa"/>
          </w:tcPr>
          <w:p w14:paraId="3BF695AC" w14:textId="77777777" w:rsidR="00410388" w:rsidRPr="008C6FEA" w:rsidRDefault="00410388" w:rsidP="009970B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מערכת תכנון תקציב ("מסגרת") הנה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מערכת ייעודית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תכנון תקציב אשר הותאמה באופן מלא לדרישות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אגף תקציבים במשרד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הבריאות ולמבנה התקציב של המשרד;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המערכת תומכת בתהליכי תכנון ואישור תכניות העבודה התקציביות של יחידות המשרד ומאפשר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מעקב שוטף אחר התוכניות, התקציב והביצוע במהלך השנה.</w:t>
            </w:r>
          </w:p>
          <w:p w14:paraId="7DD8C358" w14:textId="77777777"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התקשרות זו נועדה לצורך אספקת שירותי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שיפורים ושינויים למערכת</w:t>
            </w: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שירחיבו</w:t>
            </w:r>
            <w:r w:rsidRPr="004370D7">
              <w:rPr>
                <w:rFonts w:ascii="Arial" w:hAnsi="Arial"/>
                <w:noProof/>
                <w:sz w:val="22"/>
                <w:szCs w:val="22"/>
                <w:rtl/>
              </w:rPr>
              <w:t xml:space="preserve"> יכולותיה, כדלקמן:</w:t>
            </w:r>
          </w:p>
          <w:p w14:paraId="3DA89769" w14:textId="77777777" w:rsidR="008B088A" w:rsidRDefault="00410388" w:rsidP="008B088A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התאמות לדרישות הרפרנטים התקציביים, ה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תאמות הגרסה למנהלי היחידות במשרד</w:t>
            </w:r>
            <w:r w:rsidR="008B088A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36EA2FA4" w14:textId="25796872" w:rsidR="00410388" w:rsidRDefault="00410388" w:rsidP="008B088A">
            <w:pPr>
              <w:spacing w:line="276" w:lineRule="auto"/>
              <w:rPr>
                <w:rFonts w:ascii="Arial" w:hAnsi="Arial"/>
                <w:noProof/>
                <w:sz w:val="22"/>
                <w:szCs w:val="22"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שירותי ניתוח </w:t>
            </w:r>
            <w:proofErr w:type="spellStart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ואיפיון</w:t>
            </w:r>
            <w:proofErr w:type="spellEnd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לשם מתן מענה לדרישות שוטפות, לשיפורים במערכת, מטעם נציגי אגף התקציבים.</w:t>
            </w:r>
          </w:p>
        </w:tc>
      </w:tr>
    </w:tbl>
    <w:p w14:paraId="1AC5AB6A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14:paraId="2C4DC518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hint="cs"/>
          <w:bCs/>
          <w:sz w:val="22"/>
          <w:szCs w:val="22"/>
          <w:rtl/>
        </w:rPr>
        <w:t xml:space="preserve">זה </w:t>
      </w:r>
      <w:r>
        <w:rPr>
          <w:rFonts w:ascii="Arial" w:hAnsi="Arial" w:hint="cs"/>
          <w:b/>
          <w:sz w:val="22"/>
          <w:szCs w:val="22"/>
          <w:rtl/>
        </w:rPr>
        <w:t xml:space="preserve">מכרז מרכזי של החשב הכללי או גורם ממשלתי מוסמך אחר?       </w:t>
      </w:r>
      <w:r w:rsidRPr="00CA4871">
        <w:rPr>
          <w:rFonts w:ascii="Arial" w:hAnsi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hint="cs"/>
          <w:b/>
          <w:sz w:val="22"/>
          <w:szCs w:val="22"/>
          <w:rtl/>
        </w:rPr>
        <w:t>כן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 w:hint="cs"/>
          <w:b/>
          <w:sz w:val="28"/>
          <w:szCs w:val="28"/>
          <w:rtl/>
        </w:rPr>
        <w:t xml:space="preserve">   </w:t>
      </w:r>
      <w:r>
        <w:rPr>
          <w:rFonts w:ascii="Arial" w:hAnsi="Arial"/>
          <w:b/>
          <w:sz w:val="28"/>
          <w:szCs w:val="28"/>
        </w:rPr>
        <w:sym w:font="Wingdings" w:char="F078"/>
      </w:r>
      <w:r>
        <w:rPr>
          <w:rFonts w:ascii="Arial" w:hAnsi="Arial" w:hint="cs"/>
          <w:b/>
          <w:sz w:val="22"/>
          <w:szCs w:val="22"/>
          <w:rtl/>
        </w:rPr>
        <w:t xml:space="preserve"> </w:t>
      </w:r>
      <w:r w:rsidRPr="0048332B">
        <w:rPr>
          <w:rFonts w:ascii="Arial" w:hAnsi="Arial" w:hint="cs"/>
          <w:b/>
          <w:sz w:val="22"/>
          <w:szCs w:val="22"/>
          <w:rtl/>
        </w:rPr>
        <w:t>לא</w:t>
      </w:r>
    </w:p>
    <w:p w14:paraId="3E8EFD6A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14:paraId="0E9CA13B" w14:textId="77777777"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/>
          <w:bCs/>
          <w:sz w:val="22"/>
          <w:szCs w:val="22"/>
          <w:rtl/>
        </w:rPr>
        <w:t>סוג ה</w:t>
      </w:r>
      <w:r w:rsidRPr="003D5897">
        <w:rPr>
          <w:rFonts w:ascii="Arial" w:hAnsi="Arial" w:hint="cs"/>
          <w:bCs/>
          <w:sz w:val="22"/>
          <w:szCs w:val="22"/>
          <w:rtl/>
        </w:rPr>
        <w:t>התקשרות</w:t>
      </w:r>
      <w:r>
        <w:rPr>
          <w:rFonts w:ascii="Arial" w:hAnsi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hint="cs"/>
          <w:b/>
          <w:sz w:val="22"/>
          <w:szCs w:val="22"/>
        </w:rPr>
        <w:t>X</w:t>
      </w:r>
      <w:r>
        <w:rPr>
          <w:rFonts w:ascii="Arial" w:hAnsi="Arial" w:hint="cs"/>
          <w:b/>
          <w:sz w:val="22"/>
          <w:szCs w:val="22"/>
          <w:rtl/>
        </w:rPr>
        <w:t xml:space="preserve"> במקום המתאים)</w:t>
      </w:r>
    </w:p>
    <w:p w14:paraId="29E2001E" w14:textId="77777777"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10388" w:rsidRPr="00813E93" w14:paraId="413F3571" w14:textId="77777777" w:rsidTr="009970B0">
        <w:tc>
          <w:tcPr>
            <w:tcW w:w="3085" w:type="dxa"/>
          </w:tcPr>
          <w:p w14:paraId="5E2B54C4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3F5FC330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57CFD610" w14:textId="77777777" w:rsidR="00410388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ביצוע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עבודה</w:t>
            </w:r>
          </w:p>
          <w:p w14:paraId="5B54048B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14:paraId="30F20DF0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Ind w:w="-900" w:type="dxa"/>
        <w:tblLook w:val="01E0" w:firstRow="1" w:lastRow="1" w:firstColumn="1" w:lastColumn="1" w:noHBand="0" w:noVBand="0"/>
      </w:tblPr>
      <w:tblGrid>
        <w:gridCol w:w="3578"/>
        <w:gridCol w:w="3350"/>
        <w:gridCol w:w="2991"/>
      </w:tblGrid>
      <w:tr w:rsidR="00410388" w:rsidRPr="0053500C" w14:paraId="6BA67800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0D7A84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FAFD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בע"מ</w:t>
            </w:r>
          </w:p>
        </w:tc>
      </w:tr>
      <w:tr w:rsidR="00410388" w:rsidRPr="0053500C" w14:paraId="48701CB8" w14:textId="77777777" w:rsidTr="00410388">
        <w:trPr>
          <w:trHeight w:val="441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568BC3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4F3CAA1B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A7CC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ח.פ.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514419837</w:t>
            </w:r>
          </w:p>
        </w:tc>
      </w:tr>
      <w:tr w:rsidR="00410388" w:rsidRPr="0053500C" w14:paraId="7B53977F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0A8FFF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D241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5F6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10388" w:rsidRPr="0053500C" w14:paraId="0F405A4D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D627" w14:textId="77777777" w:rsidR="00410388" w:rsidRPr="00D52114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highlight w:val="yellow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691D" w14:textId="24E39973" w:rsidR="00410388" w:rsidRPr="005E243C" w:rsidRDefault="00A261E1" w:rsidP="00A65876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250,000</w:t>
            </w:r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41038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לא </w:t>
            </w:r>
            <w:r w:rsidR="00410388">
              <w:rPr>
                <w:rFonts w:ascii="Arial" w:hAnsi="Arial" w:hint="cs"/>
                <w:b/>
                <w:sz w:val="22"/>
                <w:szCs w:val="22"/>
                <w:rtl/>
              </w:rPr>
              <w:t>כולל מע"מ</w:t>
            </w:r>
          </w:p>
        </w:tc>
      </w:tr>
      <w:tr w:rsidR="00410388" w:rsidRPr="0053500C" w14:paraId="6B722861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D4EA81" w14:textId="77777777" w:rsidR="00410388" w:rsidRPr="00410388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8FC" w14:textId="50215016" w:rsidR="00410388" w:rsidRPr="00410388" w:rsidRDefault="00410388" w:rsidP="00E0718C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01/</w:t>
            </w:r>
            <w:r w:rsidR="00A261E1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/20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A261E1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  <w:r w:rsidR="001769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-</w:t>
            </w:r>
            <w:r w:rsidR="001769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31/12/202</w:t>
            </w:r>
            <w:r w:rsidR="008B088A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14:paraId="15841377" w14:textId="77777777" w:rsidR="00410388" w:rsidRPr="00BD3C63" w:rsidRDefault="00410388" w:rsidP="00410388">
      <w:pPr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br w:type="page"/>
      </w:r>
      <w:r w:rsidRPr="00BD3C63">
        <w:rPr>
          <w:rFonts w:ascii="Arial" w:hAnsi="Arial" w:hint="cs"/>
          <w:bCs/>
          <w:rtl/>
        </w:rPr>
        <w:lastRenderedPageBreak/>
        <w:t>נימוקים כי הספק הוא ספק יחיד או כי הטובין הם טובי חוץ</w:t>
      </w:r>
    </w:p>
    <w:p w14:paraId="06EB8A62" w14:textId="77777777"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(</w:t>
      </w:r>
      <w:r>
        <w:rPr>
          <w:rFonts w:ascii="Arial" w:hAnsi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hint="cs"/>
          <w:bCs/>
          <w:sz w:val="22"/>
          <w:szCs w:val="22"/>
          <w:rtl/>
        </w:rPr>
        <w:t>)</w:t>
      </w:r>
    </w:p>
    <w:p w14:paraId="15289664" w14:textId="77777777"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</w:p>
    <w:p w14:paraId="511E2410" w14:textId="77777777" w:rsidR="00410388" w:rsidRDefault="00410388" w:rsidP="00410388">
      <w:pPr>
        <w:spacing w:line="360" w:lineRule="auto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נא להתייחס לסעיפים הבאים: </w:t>
      </w:r>
    </w:p>
    <w:p w14:paraId="0C5A5A53" w14:textId="77777777"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1. ה</w:t>
      </w:r>
      <w:r w:rsidRPr="001F145F">
        <w:rPr>
          <w:rFonts w:ascii="Arial" w:hAnsi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147D3D5" w14:textId="77777777"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hint="cs"/>
          <w:bCs/>
          <w:sz w:val="22"/>
          <w:szCs w:val="22"/>
          <w:rtl/>
        </w:rPr>
        <w:t>ממצאי הבדיקה</w:t>
      </w:r>
      <w:r>
        <w:rPr>
          <w:rFonts w:ascii="Arial" w:hAnsi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B965644" w14:textId="77777777" w:rsidR="00410388" w:rsidRPr="001F145F" w:rsidRDefault="00410388" w:rsidP="00410388">
      <w:pPr>
        <w:spacing w:line="360" w:lineRule="auto"/>
        <w:jc w:val="both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3. </w:t>
      </w:r>
      <w:r>
        <w:rPr>
          <w:rFonts w:ascii="Arial" w:hAnsi="Arial" w:hint="cs"/>
          <w:b/>
          <w:sz w:val="22"/>
          <w:szCs w:val="22"/>
          <w:rtl/>
        </w:rPr>
        <w:t>נימוקים והערות נוספות</w:t>
      </w:r>
    </w:p>
    <w:p w14:paraId="117837EA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14:paraId="00ABFA94" w14:textId="77777777" w:rsidTr="009970B0">
        <w:tc>
          <w:tcPr>
            <w:tcW w:w="9286" w:type="dxa"/>
          </w:tcPr>
          <w:p w14:paraId="4C05B658" w14:textId="77777777" w:rsidR="00410388" w:rsidRPr="00C4639C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 w:rsidRPr="00C4639C">
              <w:rPr>
                <w:rFonts w:ascii="Arial" w:hAnsi="Arial" w:hint="cs"/>
                <w:noProof/>
                <w:sz w:val="22"/>
                <w:szCs w:val="22"/>
                <w:rtl/>
              </w:rPr>
              <w:t>מערכת תכנון תקציב ("מסגרת"), אשר הינה בעלת מנוע ייחודי לניהול סעיפי תקציב ותנועות כספי</w:t>
            </w:r>
            <w:r w:rsidRPr="00D70F31"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ות מורכבות,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פותחה ומתוחזקת על ידי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105C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נמצאת בבעלות החברה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 ולמשרד הבריאות זכויות שימוש בה.</w:t>
            </w:r>
          </w:p>
          <w:p w14:paraId="12311980" w14:textId="77777777" w:rsidR="00410388" w:rsidRPr="0079083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בנסיבות אלה ולמיטב ידיעת הח"מ,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D02D05" w:rsidDel="00D70F31">
              <w:rPr>
                <w:rFonts w:ascii="Arial" w:hAnsi="Arial"/>
                <w:noProof/>
                <w:sz w:val="22"/>
                <w:szCs w:val="22"/>
                <w:rtl/>
              </w:rPr>
              <w:t xml:space="preserve">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>בע"מ היא החברה היחידה אשר יכולה לספק שירותי התחזוקה ושירות השו"שים כמבוקש לעיל.</w:t>
            </w:r>
          </w:p>
        </w:tc>
      </w:tr>
    </w:tbl>
    <w:p w14:paraId="60B8A048" w14:textId="77777777"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14:paraId="25E9E3EB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18D973AF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14:paraId="6937B4B9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14:paraId="191D073C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10388" w:rsidRPr="0053500C" w14:paraId="67958B32" w14:textId="77777777" w:rsidTr="009970B0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9AB3D1A" w14:textId="270366AD" w:rsidR="00410388" w:rsidRPr="0053500C" w:rsidRDefault="008B088A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  <w:r w:rsidR="00AE000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953B9AF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הפרויקט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6C071AA1" w14:textId="0FB0A073" w:rsidR="00410388" w:rsidRPr="0053500C" w:rsidRDefault="008B088A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8B088A"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0608140D" wp14:editId="73E60BE0">
                  <wp:extent cx="932509" cy="620643"/>
                  <wp:effectExtent l="0" t="0" r="1270" b="825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963" cy="62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388" w:rsidRPr="0053500C" w14:paraId="12943753" w14:textId="77777777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6F09EEFA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6B21E9A6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0F0D76D3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5B1B273E" w14:textId="77777777" w:rsidR="00410388" w:rsidRDefault="00410388" w:rsidP="00410388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5A6F55A5" w14:textId="77777777" w:rsidR="00B35F5E" w:rsidRDefault="00B35F5E" w:rsidP="00B35F5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p w14:paraId="2E9B71F7" w14:textId="7D3E4F26" w:rsidR="00B35F5E" w:rsidRPr="00572407" w:rsidRDefault="00B35F5E" w:rsidP="00B35F5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1C6FD538" w14:textId="77777777" w:rsidR="00B35F5E" w:rsidRDefault="00B35F5E" w:rsidP="00B35F5E">
      <w:pPr>
        <w:rPr>
          <w:rtl/>
        </w:rPr>
      </w:pPr>
    </w:p>
    <w:p w14:paraId="42B8FFF8" w14:textId="77777777" w:rsidR="00B35F5E" w:rsidRPr="00817FBA" w:rsidRDefault="00B35F5E" w:rsidP="00B35F5E"/>
    <w:tbl>
      <w:tblPr>
        <w:tblpPr w:leftFromText="180" w:rightFromText="180" w:vertAnchor="page" w:horzAnchor="margin" w:tblpY="11566"/>
        <w:bidiVisual/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620"/>
        <w:gridCol w:w="4467"/>
      </w:tblGrid>
      <w:tr w:rsidR="00B35F5E" w:rsidRPr="00AF57E9" w14:paraId="375F503C" w14:textId="77777777" w:rsidTr="00B35F5E">
        <w:trPr>
          <w:trHeight w:val="841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B7D6" w14:textId="77777777" w:rsidR="00B35F5E" w:rsidRPr="0053500C" w:rsidRDefault="00B35F5E" w:rsidP="00B35F5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אמויאל דורין 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5F16" w14:textId="77777777" w:rsidR="00B35F5E" w:rsidRPr="0053500C" w:rsidRDefault="00B35F5E" w:rsidP="00B35F5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מוסמכת  רכש 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C0BD" w14:textId="77777777" w:rsidR="00B35F5E" w:rsidRPr="0022164A" w:rsidRDefault="00B35F5E" w:rsidP="00B35F5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2164A">
              <w:rPr>
                <w:rFonts w:asciiTheme="minorBidi" w:hAnsiTheme="minorBidi" w:cstheme="minorBidi"/>
                <w:b/>
                <w:noProof/>
                <w:sz w:val="21"/>
                <w:szCs w:val="21"/>
                <w:lang w:eastAsia="he-IL"/>
              </w:rPr>
              <w:drawing>
                <wp:anchor distT="0" distB="0" distL="114300" distR="114300" simplePos="0" relativeHeight="251659264" behindDoc="1" locked="0" layoutInCell="1" allowOverlap="1" wp14:anchorId="3098F3CE" wp14:editId="76CE0092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3175</wp:posOffset>
                  </wp:positionV>
                  <wp:extent cx="2251075" cy="788139"/>
                  <wp:effectExtent l="0" t="0" r="0" b="0"/>
                  <wp:wrapNone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834" cy="78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06BBCB" w14:textId="77777777" w:rsidR="00B35F5E" w:rsidRPr="00AF57E9" w:rsidRDefault="00B35F5E" w:rsidP="00B35F5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B35F5E" w:rsidRPr="00AF57E9" w14:paraId="1768F558" w14:textId="77777777" w:rsidTr="00B35F5E">
        <w:trPr>
          <w:trHeight w:val="15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95EBE8" w14:textId="77777777" w:rsidR="00B35F5E" w:rsidRPr="00AF57E9" w:rsidRDefault="00B35F5E" w:rsidP="00B35F5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880284" w14:textId="77777777" w:rsidR="00B35F5E" w:rsidRPr="00AF57E9" w:rsidRDefault="00B35F5E" w:rsidP="00B35F5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D5569F" w14:textId="77777777" w:rsidR="00B35F5E" w:rsidRPr="00AF57E9" w:rsidRDefault="00B35F5E" w:rsidP="00B35F5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242B05E" w14:textId="77777777" w:rsidR="00410388" w:rsidRPr="00817FBA" w:rsidRDefault="00410388" w:rsidP="00410388"/>
    <w:sectPr w:rsidR="00410388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F1AF" w14:textId="77777777" w:rsidR="00F41F26" w:rsidRDefault="00F41F26">
      <w:r>
        <w:separator/>
      </w:r>
    </w:p>
  </w:endnote>
  <w:endnote w:type="continuationSeparator" w:id="0">
    <w:p w14:paraId="566D03D4" w14:textId="77777777" w:rsidR="00F41F26" w:rsidRDefault="00F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183FD5C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38F1DA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470F06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BC442F8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E000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E000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349CE82" w14:textId="77777777" w:rsidR="00354861" w:rsidRPr="0098529F" w:rsidRDefault="00B35F5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84BE4D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F9B8BB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4CAFE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205B7B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64DBAA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4BBC96AC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2971561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91BD4B9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1CED19AE" w14:textId="77777777" w:rsidR="00E678BB" w:rsidRPr="00354861" w:rsidRDefault="00B35F5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6772" w14:textId="77777777" w:rsidR="00F41F26" w:rsidRDefault="00F41F26">
      <w:r>
        <w:separator/>
      </w:r>
    </w:p>
  </w:footnote>
  <w:footnote w:type="continuationSeparator" w:id="0">
    <w:p w14:paraId="5DC7438A" w14:textId="77777777" w:rsidR="00F41F26" w:rsidRDefault="00F4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0C6AF76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D914523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9161F97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E53FCB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145FFE9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C6D3EA6" wp14:editId="46094C9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77506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D54798D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CC7FE73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F794EBB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BCE245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0A2449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1392D0" w14:textId="77777777" w:rsidR="009220EC" w:rsidRPr="00D84715" w:rsidRDefault="00B35F5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4F3F939" w14:textId="77777777" w:rsidR="009220EC" w:rsidRDefault="00B35F5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EACDA60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842401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0ECA80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C2E4D91" w14:textId="77777777" w:rsidR="003D6D13" w:rsidRPr="00D84715" w:rsidRDefault="00B35F5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7627F0F" w14:textId="77777777" w:rsidR="003D6D13" w:rsidRPr="00D84715" w:rsidRDefault="00B35F5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B10B95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16489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11E8BCD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1F79553" w14:textId="77777777" w:rsidR="009220EC" w:rsidRPr="00D84715" w:rsidRDefault="00B35F5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285723" w14:textId="77777777" w:rsidR="009220EC" w:rsidRPr="00D84715" w:rsidRDefault="00B35F5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0A3A63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2C774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2479895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8A0E94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02247F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E2EF21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A0B559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E07DD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FB58E48" w14:textId="77777777" w:rsidR="00E678BB" w:rsidRPr="00D84715" w:rsidRDefault="00B35F5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67C76"/>
    <w:rsid w:val="00161404"/>
    <w:rsid w:val="0016460E"/>
    <w:rsid w:val="00167B04"/>
    <w:rsid w:val="0017699C"/>
    <w:rsid w:val="001E09B9"/>
    <w:rsid w:val="001E4B6C"/>
    <w:rsid w:val="00224692"/>
    <w:rsid w:val="00260F58"/>
    <w:rsid w:val="002D5C29"/>
    <w:rsid w:val="00336CDD"/>
    <w:rsid w:val="00410388"/>
    <w:rsid w:val="004473FA"/>
    <w:rsid w:val="00452E81"/>
    <w:rsid w:val="00572407"/>
    <w:rsid w:val="00573F82"/>
    <w:rsid w:val="0059065F"/>
    <w:rsid w:val="005D58AF"/>
    <w:rsid w:val="00612B87"/>
    <w:rsid w:val="00667CC4"/>
    <w:rsid w:val="00675430"/>
    <w:rsid w:val="007548B0"/>
    <w:rsid w:val="007B4070"/>
    <w:rsid w:val="008218B4"/>
    <w:rsid w:val="008B088A"/>
    <w:rsid w:val="008D5176"/>
    <w:rsid w:val="00990C5E"/>
    <w:rsid w:val="009B6B29"/>
    <w:rsid w:val="009F7FB7"/>
    <w:rsid w:val="00A261E1"/>
    <w:rsid w:val="00A65876"/>
    <w:rsid w:val="00AC0C90"/>
    <w:rsid w:val="00AE0005"/>
    <w:rsid w:val="00B07843"/>
    <w:rsid w:val="00B35F5E"/>
    <w:rsid w:val="00B53C37"/>
    <w:rsid w:val="00BE69D9"/>
    <w:rsid w:val="00CB3347"/>
    <w:rsid w:val="00D46B40"/>
    <w:rsid w:val="00E0718C"/>
    <w:rsid w:val="00E8203D"/>
    <w:rsid w:val="00EC5B72"/>
    <w:rsid w:val="00F10CA9"/>
    <w:rsid w:val="00F41F26"/>
    <w:rsid w:val="00FB367A"/>
    <w:rsid w:val="00FF60F9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6E4C6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549947119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2019-10-07T14:21:31+00:00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682FFE-D2E0-4E48-9AEE-A10291271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7BC95C-3E8C-4CAE-9F4B-1674A3A9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9</TotalTime>
  <Pages>2</Pages>
  <Words>419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ניהול תקציב - תחזוקה ושושים 2020.docx.</vt:lpstr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ניהול תקציב - תחזוקה ושושים 2020.docx.</dc:title>
  <dc:creator>Marina Paz</dc:creator>
  <cp:lastModifiedBy>דורין אמויאל</cp:lastModifiedBy>
  <cp:revision>11</cp:revision>
  <cp:lastPrinted>2019-10-07T14:09:00Z</cp:lastPrinted>
  <dcterms:created xsi:type="dcterms:W3CDTF">2023-09-07T12:32:00Z</dcterms:created>
  <dcterms:modified xsi:type="dcterms:W3CDTF">2024-08-28T07:34:00Z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